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  <w:r>
        <w:rPr>
          <w:noProof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10.95pt;margin-top:19.8pt;width:435pt;height:602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" filled="f" stroked="f">
            <v:textbox>
              <w:txbxContent>
                <w:p w:rsidR="00C06058" w:rsidRPr="005E4973" w:rsidRDefault="00C06058">
                  <w:pPr>
                    <w:rPr>
                      <w:rFonts w:ascii="Tahoma" w:hAnsi="Tahoma" w:cs="Tahoma"/>
                      <w:b/>
                      <w:color w:val="31849B"/>
                      <w:sz w:val="40"/>
                      <w:szCs w:val="40"/>
                    </w:rPr>
                  </w:pPr>
                </w:p>
                <w:p w:rsidR="00C06058" w:rsidRPr="005E4973" w:rsidRDefault="00C06058" w:rsidP="00FF4D20">
                  <w:pPr>
                    <w:jc w:val="center"/>
                    <w:rPr>
                      <w:rFonts w:ascii="Tahoma" w:hAnsi="Tahoma" w:cs="Tahoma"/>
                      <w:b/>
                      <w:color w:val="31849B"/>
                      <w:sz w:val="40"/>
                      <w:szCs w:val="40"/>
                    </w:rPr>
                  </w:pPr>
                  <w:r w:rsidRPr="005E4973">
                    <w:rPr>
                      <w:rFonts w:ascii="Tahoma" w:hAnsi="Tahoma" w:cs="Tahoma"/>
                      <w:b/>
                      <w:noProof/>
                      <w:color w:val="31849B"/>
                      <w:sz w:val="40"/>
                      <w:szCs w:val="40"/>
                      <w:lang w:val="uk-UA" w:eastAsia="uk-UA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2" o:spid="_x0000_i1026" type="#_x0000_t75" style="width:119.25pt;height:35.25pt;visibility:visible">
                        <v:imagedata r:id="rId7" o:title=""/>
                      </v:shape>
                    </w:pict>
                  </w:r>
                </w:p>
                <w:p w:rsidR="00C06058" w:rsidRPr="005E4973" w:rsidRDefault="00C06058">
                  <w:pPr>
                    <w:rPr>
                      <w:rFonts w:ascii="Tahoma" w:hAnsi="Tahoma" w:cs="Tahoma"/>
                      <w:b/>
                      <w:color w:val="31849B"/>
                      <w:sz w:val="40"/>
                      <w:szCs w:val="40"/>
                    </w:rPr>
                  </w:pPr>
                </w:p>
                <w:p w:rsidR="00C06058" w:rsidRPr="005E4973" w:rsidRDefault="00C06058">
                  <w:pPr>
                    <w:rPr>
                      <w:rFonts w:ascii="Tahoma" w:hAnsi="Tahoma" w:cs="Tahoma"/>
                      <w:b/>
                      <w:color w:val="31849B"/>
                      <w:sz w:val="40"/>
                      <w:szCs w:val="40"/>
                    </w:rPr>
                  </w:pPr>
                </w:p>
                <w:p w:rsidR="00C06058" w:rsidRPr="005E4973" w:rsidRDefault="00C06058">
                  <w:pPr>
                    <w:rPr>
                      <w:rFonts w:ascii="Tahoma" w:hAnsi="Tahoma" w:cs="Tahoma"/>
                      <w:b/>
                      <w:color w:val="31849B"/>
                      <w:sz w:val="40"/>
                      <w:szCs w:val="40"/>
                    </w:rPr>
                  </w:pPr>
                </w:p>
                <w:p w:rsidR="00C06058" w:rsidRPr="005E4973" w:rsidRDefault="00C06058">
                  <w:pPr>
                    <w:rPr>
                      <w:rFonts w:ascii="Tahoma" w:hAnsi="Tahoma" w:cs="Tahoma"/>
                      <w:b/>
                      <w:color w:val="31849B"/>
                      <w:sz w:val="40"/>
                      <w:szCs w:val="40"/>
                    </w:rPr>
                  </w:pPr>
                </w:p>
                <w:p w:rsidR="00C06058" w:rsidRPr="00FF4D20" w:rsidRDefault="00C06058" w:rsidP="001A7948">
                  <w:pPr>
                    <w:jc w:val="center"/>
                    <w:rPr>
                      <w:rFonts w:ascii="Arial Narrow" w:hAnsi="Arial Narrow" w:cs="Tahoma"/>
                      <w:color w:val="00B0F0"/>
                    </w:rPr>
                  </w:pPr>
                  <w:r w:rsidRPr="00FF4D20">
                    <w:rPr>
                      <w:rFonts w:ascii="Arial Narrow" w:hAnsi="Arial Narrow" w:cs="Tahoma"/>
                      <w:b/>
                      <w:color w:val="00B0F0"/>
                      <w:sz w:val="40"/>
                      <w:szCs w:val="40"/>
                    </w:rPr>
                    <w:t>Бриф на создание сайта и/или Интернет магазина</w:t>
                  </w:r>
                </w:p>
                <w:p w:rsidR="00C06058" w:rsidRDefault="00C06058">
                  <w:pPr>
                    <w:rPr>
                      <w:rFonts w:ascii="Tahoma" w:hAnsi="Tahoma" w:cs="Tahoma"/>
                    </w:rPr>
                  </w:pPr>
                </w:p>
                <w:p w:rsidR="00C06058" w:rsidRDefault="00C06058">
                  <w:pPr>
                    <w:rPr>
                      <w:rFonts w:ascii="Tahoma" w:hAnsi="Tahoma" w:cs="Tahoma"/>
                    </w:rPr>
                  </w:pPr>
                </w:p>
                <w:p w:rsidR="00C06058" w:rsidRDefault="00C06058">
                  <w:pPr>
                    <w:rPr>
                      <w:rFonts w:ascii="Tahoma" w:hAnsi="Tahoma" w:cs="Tahoma"/>
                    </w:rPr>
                  </w:pPr>
                </w:p>
                <w:p w:rsidR="00C06058" w:rsidRDefault="00C06058">
                  <w:pPr>
                    <w:rPr>
                      <w:rFonts w:ascii="Tahoma" w:hAnsi="Tahoma" w:cs="Tahoma"/>
                    </w:rPr>
                  </w:pPr>
                </w:p>
                <w:p w:rsidR="00C06058" w:rsidRDefault="00C06058">
                  <w:pPr>
                    <w:rPr>
                      <w:rFonts w:ascii="Tahoma" w:hAnsi="Tahoma" w:cs="Tahoma"/>
                    </w:rPr>
                  </w:pPr>
                </w:p>
                <w:p w:rsidR="00C06058" w:rsidRDefault="00C06058">
                  <w:pPr>
                    <w:rPr>
                      <w:rFonts w:ascii="Tahoma" w:hAnsi="Tahoma" w:cs="Tahoma"/>
                    </w:rPr>
                  </w:pPr>
                </w:p>
                <w:p w:rsidR="00C06058" w:rsidRDefault="00C06058">
                  <w:pPr>
                    <w:rPr>
                      <w:rFonts w:ascii="Tahoma" w:hAnsi="Tahoma" w:cs="Tahoma"/>
                    </w:rPr>
                  </w:pPr>
                </w:p>
                <w:p w:rsidR="00C06058" w:rsidRDefault="00C06058">
                  <w:pPr>
                    <w:rPr>
                      <w:rFonts w:ascii="Tahoma" w:hAnsi="Tahoma" w:cs="Tahoma"/>
                    </w:rPr>
                  </w:pPr>
                </w:p>
                <w:p w:rsidR="00C06058" w:rsidRDefault="00C06058">
                  <w:pPr>
                    <w:rPr>
                      <w:rFonts w:ascii="Tahoma" w:hAnsi="Tahoma" w:cs="Tahoma"/>
                    </w:rPr>
                  </w:pPr>
                </w:p>
              </w:txbxContent>
            </v:textbox>
          </v:shape>
        </w:pict>
      </w:r>
      <w:r w:rsidRPr="00FF4D20">
        <w:rPr>
          <w:rFonts w:ascii="Arial Narrow" w:hAnsi="Arial Narrow" w:cs="Tahoma"/>
          <w:b/>
          <w:color w:val="365F91"/>
          <w:sz w:val="36"/>
          <w:szCs w:val="36"/>
        </w:rPr>
        <w:tab/>
      </w: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Default="00C06058" w:rsidP="003E743F">
      <w:pPr>
        <w:tabs>
          <w:tab w:val="right" w:pos="9356"/>
        </w:tabs>
        <w:rPr>
          <w:rFonts w:ascii="Arial Narrow" w:hAnsi="Arial Narrow" w:cs="Tahoma"/>
          <w:b/>
          <w:color w:val="365F91"/>
          <w:sz w:val="36"/>
          <w:szCs w:val="36"/>
        </w:rPr>
      </w:pPr>
    </w:p>
    <w:p w:rsidR="00C06058" w:rsidRPr="00FF4D20" w:rsidRDefault="00C06058" w:rsidP="00FF4D20">
      <w:pPr>
        <w:jc w:val="center"/>
        <w:rPr>
          <w:rFonts w:ascii="Tahoma" w:hAnsi="Tahoma" w:cs="Tahoma"/>
          <w:color w:val="00B0F0"/>
        </w:rPr>
      </w:pPr>
      <w:r w:rsidRPr="00FF4D20">
        <w:rPr>
          <w:rFonts w:ascii="Tahoma" w:hAnsi="Tahoma" w:cs="Tahoma"/>
          <w:color w:val="00B0F0"/>
        </w:rPr>
        <w:t>Киев, 2017</w:t>
      </w:r>
      <w:r w:rsidRPr="00FF4D20">
        <w:rPr>
          <w:rFonts w:ascii="Arial Narrow" w:hAnsi="Arial Narrow" w:cs="Tahoma"/>
          <w:b/>
          <w:color w:val="365F91"/>
          <w:sz w:val="36"/>
          <w:szCs w:val="36"/>
        </w:rPr>
        <w:br w:type="page"/>
      </w:r>
    </w:p>
    <w:p w:rsidR="00C06058" w:rsidRPr="00FF4D20" w:rsidRDefault="00C06058" w:rsidP="0092733E">
      <w:pPr>
        <w:spacing w:after="0"/>
        <w:jc w:val="both"/>
        <w:rPr>
          <w:rFonts w:ascii="Arial Narrow" w:hAnsi="Arial Narrow"/>
          <w:color w:val="0D0D0D"/>
          <w:sz w:val="24"/>
          <w:szCs w:val="24"/>
        </w:rPr>
      </w:pPr>
    </w:p>
    <w:p w:rsidR="00C06058" w:rsidRPr="00FF4D20" w:rsidRDefault="00C06058" w:rsidP="0092733E">
      <w:pPr>
        <w:spacing w:after="0"/>
        <w:jc w:val="both"/>
        <w:rPr>
          <w:rFonts w:ascii="Arial Narrow" w:hAnsi="Arial Narrow"/>
          <w:color w:val="0D0D0D"/>
          <w:sz w:val="24"/>
          <w:szCs w:val="24"/>
        </w:rPr>
      </w:pPr>
      <w:r w:rsidRPr="00FF4D20">
        <w:rPr>
          <w:rFonts w:ascii="Arial Narrow" w:hAnsi="Arial Narrow" w:cs="Tahoma"/>
          <w:b/>
          <w:color w:val="0D0D0D"/>
          <w:sz w:val="36"/>
          <w:szCs w:val="36"/>
        </w:rPr>
        <w:t>Внимание</w:t>
      </w:r>
    </w:p>
    <w:p w:rsidR="00C06058" w:rsidRPr="00FF4D20" w:rsidRDefault="00C06058" w:rsidP="0092733E">
      <w:pPr>
        <w:spacing w:after="0"/>
        <w:jc w:val="both"/>
        <w:rPr>
          <w:rFonts w:ascii="Arial Narrow" w:hAnsi="Arial Narrow" w:cs="Tahoma"/>
          <w:color w:val="404040"/>
        </w:rPr>
      </w:pPr>
      <w:r w:rsidRPr="00FF4D20">
        <w:rPr>
          <w:rFonts w:ascii="Arial Narrow" w:hAnsi="Arial Narrow" w:cs="Tahoma"/>
          <w:color w:val="404040"/>
        </w:rPr>
        <w:t>Заполнение Брифа гарантирует продуктивное сотрудничество, полное понимание и представление будущего программного продукта. Специалисты нашей компании проанализируют, спланируют и рассчитают все работы и предварительную стоимость.</w:t>
      </w:r>
    </w:p>
    <w:p w:rsidR="00C06058" w:rsidRPr="00FF4D20" w:rsidRDefault="00C06058" w:rsidP="00FF4D20">
      <w:pPr>
        <w:spacing w:after="0"/>
        <w:jc w:val="both"/>
        <w:rPr>
          <w:rFonts w:ascii="Arial Narrow" w:hAnsi="Arial Narrow" w:cs="Tahoma"/>
          <w:color w:val="404040"/>
        </w:rPr>
      </w:pPr>
      <w:r w:rsidRPr="00FF4D20">
        <w:rPr>
          <w:rFonts w:ascii="Arial Narrow" w:hAnsi="Arial Narrow" w:cs="Tahoma"/>
          <w:color w:val="404040"/>
        </w:rPr>
        <w:t xml:space="preserve">На основе этой информации мы представим вам коммерческое предложение. Поэтому прежде чем приступить к заполнению приведенной ниже анкеты, определите для себя, что вы хотели бы видеть на сайте, как это должно выглядеть и какие функции выполнять. Только в этом случае наше сотрудничество будет максимально продуктивным и эффективным. </w:t>
      </w:r>
    </w:p>
    <w:p w:rsidR="00C06058" w:rsidRPr="00FF4D20" w:rsidRDefault="00C06058" w:rsidP="00FF4D20">
      <w:pPr>
        <w:spacing w:after="0"/>
        <w:jc w:val="both"/>
        <w:rPr>
          <w:rFonts w:ascii="Arial Narrow" w:hAnsi="Arial Narrow" w:cs="Tahoma"/>
          <w:color w:val="404040"/>
        </w:rPr>
      </w:pPr>
      <w:r w:rsidRPr="00FF4D20">
        <w:rPr>
          <w:rFonts w:ascii="Arial Narrow" w:hAnsi="Arial Narrow" w:cs="Tahoma"/>
          <w:color w:val="404040"/>
        </w:rPr>
        <w:t>Информация, полученная в рамках данного документа, является конфиденциальной и не подлежит разглашению или передаче третьим лицам без письменного разрешения Заказчика. Мы гарантируем вам полную конфиденциальность представленной информации о вас и о вашей деятельности.</w:t>
      </w:r>
    </w:p>
    <w:p w:rsidR="00C06058" w:rsidRPr="00FF4D20" w:rsidRDefault="00C06058" w:rsidP="0092733E">
      <w:pPr>
        <w:spacing w:after="0"/>
        <w:ind w:right="-1" w:firstLine="567"/>
        <w:jc w:val="both"/>
        <w:rPr>
          <w:rFonts w:ascii="Arial Narrow" w:hAnsi="Arial Narrow" w:cs="Tahoma"/>
        </w:rPr>
      </w:pPr>
    </w:p>
    <w:p w:rsidR="00C06058" w:rsidRPr="00FF4D20" w:rsidRDefault="00C06058" w:rsidP="00FF4D20">
      <w:pPr>
        <w:spacing w:after="0"/>
        <w:jc w:val="both"/>
        <w:rPr>
          <w:rFonts w:ascii="Arial Narrow" w:hAnsi="Arial Narrow" w:cs="Tahoma"/>
          <w:b/>
          <w:color w:val="262626"/>
        </w:rPr>
      </w:pPr>
      <w:r w:rsidRPr="00FF4D20">
        <w:rPr>
          <w:rFonts w:ascii="Arial Narrow" w:hAnsi="Arial Narrow" w:cs="Tahoma"/>
          <w:b/>
          <w:color w:val="262626"/>
        </w:rPr>
        <w:t>Если какие-либо из вопросов анкеты покажутся вам сложными, пожалуйста, обратитесь к нашим менеджерам за разъяснениями, они с удовольствием ответят на ваши вопросы.</w:t>
      </w:r>
      <w:r w:rsidRPr="00FF4D20">
        <w:rPr>
          <w:rFonts w:ascii="Arial Narrow" w:hAnsi="Arial Narrow" w:cs="Tahoma"/>
          <w:b/>
          <w:color w:val="262626"/>
        </w:rPr>
        <w:br/>
      </w:r>
    </w:p>
    <w:p w:rsidR="00C06058" w:rsidRPr="00FF4D20" w:rsidRDefault="00C06058" w:rsidP="00DC37A1">
      <w:pPr>
        <w:rPr>
          <w:rFonts w:ascii="Arial Narrow" w:hAnsi="Arial Narrow" w:cs="Tahoma"/>
          <w:b/>
          <w:color w:val="00B0F0"/>
          <w:sz w:val="36"/>
          <w:szCs w:val="36"/>
        </w:rPr>
      </w:pPr>
      <w:r w:rsidRPr="00FF4D20">
        <w:rPr>
          <w:rFonts w:ascii="Arial Narrow" w:hAnsi="Arial Narrow" w:cs="Tahoma"/>
          <w:b/>
          <w:color w:val="00B0F0"/>
          <w:sz w:val="36"/>
          <w:szCs w:val="36"/>
        </w:rPr>
        <w:t>1. Общая информация</w:t>
      </w:r>
    </w:p>
    <w:p w:rsidR="00C06058" w:rsidRPr="00FF4D20" w:rsidRDefault="00C06058" w:rsidP="009A4D32">
      <w:pPr>
        <w:rPr>
          <w:rFonts w:ascii="Arial Narrow" w:hAnsi="Arial Narrow" w:cs="Tahoma"/>
          <w:b/>
          <w:color w:val="365F91"/>
          <w:sz w:val="16"/>
          <w:szCs w:val="16"/>
        </w:rPr>
      </w:pPr>
    </w:p>
    <w:tbl>
      <w:tblPr>
        <w:tblW w:w="9571" w:type="dxa"/>
        <w:tblLook w:val="00A0"/>
      </w:tblPr>
      <w:tblGrid>
        <w:gridCol w:w="3936"/>
        <w:gridCol w:w="5635"/>
      </w:tblGrid>
      <w:tr w:rsidR="00C06058" w:rsidRPr="005E4973" w:rsidTr="005E4973">
        <w:trPr>
          <w:trHeight w:val="73"/>
        </w:trPr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Название компании</w:t>
            </w:r>
            <w:r w:rsidRPr="005E4973">
              <w:rPr>
                <w:rFonts w:ascii="Arial Narrow" w:hAnsi="Arial Narrow" w:cs="Tahoma"/>
                <w:lang w:val="en-US"/>
              </w:rPr>
              <w:t>:</w:t>
            </w:r>
          </w:p>
        </w:tc>
      </w:tr>
      <w:tr w:rsidR="00C06058" w:rsidRPr="005E4973" w:rsidTr="005E4973">
        <w:trPr>
          <w:trHeight w:val="81"/>
        </w:trPr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  <w:lang w:val="en-US"/>
              </w:rPr>
            </w:pPr>
          </w:p>
        </w:tc>
      </w:tr>
      <w:tr w:rsidR="00C06058" w:rsidRPr="005E4973" w:rsidTr="005E4973">
        <w:trPr>
          <w:trHeight w:val="305"/>
        </w:trPr>
        <w:tc>
          <w:tcPr>
            <w:tcW w:w="9571" w:type="dxa"/>
            <w:gridSpan w:val="2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lang w:val="en-US"/>
              </w:rPr>
            </w:pPr>
          </w:p>
        </w:tc>
      </w:tr>
      <w:tr w:rsidR="00C06058" w:rsidRPr="005E4973" w:rsidTr="005E4973">
        <w:trPr>
          <w:trHeight w:val="225"/>
        </w:trPr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  <w:lang w:val="en-US"/>
              </w:rPr>
            </w:pP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Отрасль, область деятельности организации:</w:t>
            </w: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8"/>
                <w:szCs w:val="8"/>
                <w:lang w:val="en-US"/>
              </w:rPr>
            </w:pPr>
          </w:p>
        </w:tc>
      </w:tr>
      <w:tr w:rsidR="00C06058" w:rsidRPr="005E4973" w:rsidTr="005E4973">
        <w:trPr>
          <w:trHeight w:val="336"/>
        </w:trPr>
        <w:tc>
          <w:tcPr>
            <w:tcW w:w="9571" w:type="dxa"/>
            <w:gridSpan w:val="2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239"/>
        </w:trPr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8"/>
                <w:szCs w:val="8"/>
                <w:lang w:val="en-US"/>
              </w:rPr>
            </w:pP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Услуги/продукты компании:</w:t>
            </w: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8"/>
                <w:szCs w:val="8"/>
              </w:rPr>
            </w:pPr>
          </w:p>
        </w:tc>
      </w:tr>
      <w:tr w:rsidR="00C06058" w:rsidRPr="005E4973" w:rsidTr="005E4973">
        <w:trPr>
          <w:trHeight w:val="331"/>
        </w:trPr>
        <w:tc>
          <w:tcPr>
            <w:tcW w:w="9571" w:type="dxa"/>
            <w:gridSpan w:val="2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322"/>
        </w:trPr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8"/>
                <w:szCs w:val="8"/>
              </w:rPr>
            </w:pP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Сайт заказчика</w:t>
            </w:r>
            <w:r w:rsidRPr="005E4973">
              <w:rPr>
                <w:rFonts w:ascii="Arial Narrow" w:hAnsi="Arial Narrow" w:cs="Tahoma"/>
                <w:lang w:val="en-US"/>
              </w:rPr>
              <w:t xml:space="preserve"> (</w:t>
            </w:r>
            <w:r w:rsidRPr="005E4973">
              <w:rPr>
                <w:rFonts w:ascii="Arial Narrow" w:hAnsi="Arial Narrow" w:cs="Tahoma"/>
              </w:rPr>
              <w:t>если есть):</w:t>
            </w: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8"/>
                <w:szCs w:val="8"/>
              </w:rPr>
            </w:pPr>
          </w:p>
        </w:tc>
      </w:tr>
      <w:tr w:rsidR="00C06058" w:rsidRPr="005E4973" w:rsidTr="005E4973">
        <w:trPr>
          <w:trHeight w:val="360"/>
        </w:trPr>
        <w:tc>
          <w:tcPr>
            <w:tcW w:w="9571" w:type="dxa"/>
            <w:gridSpan w:val="2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8"/>
                <w:szCs w:val="8"/>
              </w:rPr>
            </w:pPr>
          </w:p>
        </w:tc>
      </w:tr>
      <w:tr w:rsidR="00C06058" w:rsidRPr="005E4973" w:rsidTr="005E4973">
        <w:trPr>
          <w:trHeight w:val="309"/>
        </w:trPr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Зарегистрированное доменное имя для нового веб-сайта:</w:t>
            </w:r>
          </w:p>
        </w:tc>
      </w:tr>
      <w:tr w:rsidR="00C06058" w:rsidRPr="005E4973" w:rsidTr="005E4973">
        <w:trPr>
          <w:trHeight w:val="75"/>
        </w:trPr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398"/>
        </w:trPr>
        <w:tc>
          <w:tcPr>
            <w:tcW w:w="9571" w:type="dxa"/>
            <w:gridSpan w:val="2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C06058" w:rsidRPr="005E4973" w:rsidTr="005E4973">
        <w:trPr>
          <w:trHeight w:val="279"/>
        </w:trPr>
        <w:tc>
          <w:tcPr>
            <w:tcW w:w="393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244061"/>
                <w:sz w:val="6"/>
                <w:szCs w:val="6"/>
              </w:rPr>
            </w:pPr>
          </w:p>
        </w:tc>
        <w:tc>
          <w:tcPr>
            <w:tcW w:w="5635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Слоган компании либо рекламные фразы для использования на веб-сайте:</w:t>
            </w: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495"/>
        </w:trPr>
        <w:tc>
          <w:tcPr>
            <w:tcW w:w="9571" w:type="dxa"/>
            <w:gridSpan w:val="2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lang w:val="uk-UA"/>
              </w:rPr>
            </w:pPr>
          </w:p>
        </w:tc>
      </w:tr>
      <w:tr w:rsidR="00C06058" w:rsidRPr="005E4973" w:rsidTr="005E4973">
        <w:trPr>
          <w:trHeight w:val="276"/>
        </w:trPr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Существуют ли элементы фирменного стиля компании?</w:t>
            </w: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469"/>
        </w:trPr>
        <w:tc>
          <w:tcPr>
            <w:tcW w:w="9571" w:type="dxa"/>
            <w:gridSpan w:val="2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lang w:val="uk-UA"/>
              </w:rPr>
            </w:pPr>
          </w:p>
        </w:tc>
      </w:tr>
      <w:tr w:rsidR="00C06058" w:rsidRPr="005E4973" w:rsidTr="005E4973">
        <w:trPr>
          <w:trHeight w:val="258"/>
        </w:trPr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Какое впечатление о компании должно создаваться у пользователей сайта?</w:t>
            </w:r>
          </w:p>
        </w:tc>
      </w:tr>
      <w:tr w:rsidR="00C06058" w:rsidRPr="005E4973" w:rsidTr="005E4973">
        <w:trPr>
          <w:trHeight w:val="473"/>
        </w:trPr>
        <w:tc>
          <w:tcPr>
            <w:tcW w:w="9571" w:type="dxa"/>
            <w:gridSpan w:val="2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</w:p>
        </w:tc>
      </w:tr>
      <w:tr w:rsidR="00C06058" w:rsidRPr="005E4973" w:rsidTr="005E4973">
        <w:trPr>
          <w:trHeight w:val="73"/>
        </w:trPr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473"/>
        </w:trPr>
        <w:tc>
          <w:tcPr>
            <w:tcW w:w="9571" w:type="dxa"/>
            <w:gridSpan w:val="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  <w:r w:rsidRPr="005E4973">
              <w:rPr>
                <w:rFonts w:ascii="Arial Narrow" w:hAnsi="Arial Narrow" w:cs="Tahoma"/>
              </w:rPr>
              <w:t>По каким главным причинам целевой пользователь выбирает продукцию и/или услуги вашей компании (цена, сервис, качество)?</w:t>
            </w:r>
          </w:p>
        </w:tc>
      </w:tr>
      <w:tr w:rsidR="00C06058" w:rsidRPr="005E4973" w:rsidTr="005E4973">
        <w:trPr>
          <w:trHeight w:val="473"/>
        </w:trPr>
        <w:tc>
          <w:tcPr>
            <w:tcW w:w="9571" w:type="dxa"/>
            <w:gridSpan w:val="2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  <w:lang w:val="uk-UA"/>
              </w:rPr>
            </w:pPr>
          </w:p>
        </w:tc>
      </w:tr>
      <w:tr w:rsidR="00C06058" w:rsidRPr="005E4973" w:rsidTr="005E4973">
        <w:trPr>
          <w:trHeight w:val="473"/>
        </w:trPr>
        <w:tc>
          <w:tcPr>
            <w:tcW w:w="9571" w:type="dxa"/>
            <w:gridSpan w:val="2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</w:p>
        </w:tc>
      </w:tr>
    </w:tbl>
    <w:p w:rsidR="00C06058" w:rsidRPr="00FF4D20" w:rsidRDefault="00C06058" w:rsidP="00F22E50">
      <w:pPr>
        <w:rPr>
          <w:rFonts w:ascii="Arial Narrow" w:hAnsi="Arial Narrow" w:cs="Tahoma"/>
          <w:b/>
          <w:color w:val="00B0F0"/>
          <w:sz w:val="36"/>
          <w:szCs w:val="36"/>
        </w:rPr>
      </w:pPr>
      <w:r w:rsidRPr="00FF4D20">
        <w:rPr>
          <w:rFonts w:ascii="Arial Narrow" w:hAnsi="Arial Narrow" w:cs="Tahoma"/>
          <w:b/>
          <w:color w:val="00B0F0"/>
          <w:sz w:val="36"/>
          <w:szCs w:val="36"/>
        </w:rPr>
        <w:br/>
        <w:t xml:space="preserve">2. Внешний вид сайта </w:t>
      </w:r>
    </w:p>
    <w:tbl>
      <w:tblPr>
        <w:tblW w:w="0" w:type="auto"/>
        <w:tblLook w:val="00A0"/>
      </w:tblPr>
      <w:tblGrid>
        <w:gridCol w:w="9356"/>
      </w:tblGrid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  <w:r w:rsidRPr="005E4973">
              <w:rPr>
                <w:rFonts w:ascii="Arial Narrow" w:hAnsi="Arial Narrow" w:cs="Tahoma"/>
              </w:rPr>
              <w:t>Пожалуйста, укажите два-три сайта, которые вам нравятся и почему (дизайн, цвета, структура):</w:t>
            </w: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>Эти сайты не обязательно должны относиться к вашей сфере бизнеса.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527"/>
        </w:trPr>
        <w:tc>
          <w:tcPr>
            <w:tcW w:w="9356" w:type="dxa"/>
            <w:shd w:val="clear" w:color="auto" w:fill="F2F2F2"/>
          </w:tcPr>
          <w:p w:rsidR="00C06058" w:rsidRPr="005E4973" w:rsidRDefault="00C06058" w:rsidP="00234669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Пожалуйста, укажите два-три веб-сайта, принадлежащие компаниям из вашей сферы бизнеса, которые вам нравятся и почему: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  <w:r w:rsidRPr="005E4973">
              <w:rPr>
                <w:rFonts w:ascii="Arial Narrow" w:hAnsi="Arial Narrow" w:cs="Arial"/>
                <w:color w:val="17365D"/>
              </w:rPr>
              <w:t xml:space="preserve"> </w:t>
            </w:r>
          </w:p>
        </w:tc>
      </w:tr>
      <w:tr w:rsidR="00C06058" w:rsidRPr="005E4973" w:rsidTr="005E4973">
        <w:trPr>
          <w:trHeight w:val="297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Пожалуйста, укажите два-три веб-сайта, принадлежащие компаниям из вашей сферы бизнеса, которые вам НЕ нравятся и почему: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72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424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Какие визуальные материалы вы можете предоставить для использования на сайте? </w:t>
            </w: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>(фотографии, картинки, другое)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741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Есть ли у вас особые предпочтения в отношении цветовой гаммы веб-сайта?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72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424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Какие цвета категорически нельзя, с вашей точки зрения, использовать на вашем сайте?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741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  <w:r w:rsidRPr="005E4973">
              <w:rPr>
                <w:rFonts w:ascii="Arial Narrow" w:hAnsi="Arial Narrow" w:cs="Tahoma"/>
              </w:rPr>
              <w:t>Как бы вы охарактеризовали тип дизайна сайта?</w:t>
            </w: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>(Имиджевый - Главное внимание уделяется графической части сайта, Информационный: Минимум графики, максимум текста)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Дополнительные замечания</w:t>
            </w: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 xml:space="preserve"> </w:t>
            </w:r>
            <w:r w:rsidRPr="005E4973">
              <w:rPr>
                <w:rFonts w:ascii="Arial Narrow" w:hAnsi="Arial Narrow" w:cs="Tahoma"/>
              </w:rPr>
              <w:t>по дизайну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</w:tbl>
    <w:p w:rsidR="00C06058" w:rsidRPr="00FF4D20" w:rsidRDefault="00C06058" w:rsidP="00184ABE">
      <w:pPr>
        <w:rPr>
          <w:rFonts w:ascii="Arial Narrow" w:hAnsi="Arial Narrow" w:cs="Tahoma"/>
          <w:b/>
          <w:color w:val="31849B"/>
          <w:sz w:val="36"/>
          <w:szCs w:val="36"/>
        </w:rPr>
      </w:pPr>
      <w:r w:rsidRPr="00FF4D20">
        <w:rPr>
          <w:rFonts w:ascii="Arial Narrow" w:hAnsi="Arial Narrow" w:cs="Tahoma"/>
          <w:b/>
          <w:color w:val="31849B"/>
          <w:sz w:val="36"/>
          <w:szCs w:val="36"/>
        </w:rPr>
        <w:br/>
      </w:r>
      <w:r w:rsidRPr="00FF4D20">
        <w:rPr>
          <w:rFonts w:ascii="Arial Narrow" w:hAnsi="Arial Narrow" w:cs="Tahoma"/>
          <w:b/>
          <w:color w:val="00B0F0"/>
          <w:sz w:val="36"/>
          <w:szCs w:val="36"/>
        </w:rPr>
        <w:t>3. Содержание и структура сайта</w:t>
      </w:r>
    </w:p>
    <w:tbl>
      <w:tblPr>
        <w:tblW w:w="0" w:type="auto"/>
        <w:tblLook w:val="00A0"/>
      </w:tblPr>
      <w:tblGrid>
        <w:gridCol w:w="9356"/>
      </w:tblGrid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  <w:r w:rsidRPr="005E4973">
              <w:rPr>
                <w:rFonts w:ascii="Arial Narrow" w:hAnsi="Arial Narrow" w:cs="Tahoma"/>
              </w:rPr>
              <w:t>Пожалуйста, перечислите основные разделы будущего сайта:</w:t>
            </w:r>
          </w:p>
          <w:p w:rsidR="00C06058" w:rsidRPr="005E4973" w:rsidRDefault="00C06058" w:rsidP="005E4973">
            <w:pPr>
              <w:snapToGrid w:val="0"/>
              <w:spacing w:after="0" w:line="240" w:lineRule="auto"/>
              <w:rPr>
                <w:rFonts w:ascii="Arial Narrow" w:hAnsi="Arial Narrow" w:cs="Tahoma"/>
                <w:color w:val="595959"/>
                <w:sz w:val="20"/>
                <w:szCs w:val="20"/>
              </w:rPr>
            </w:pP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>Пожалуйста, перечислите по порядку все разделы будущего сайта.</w:t>
            </w:r>
          </w:p>
          <w:p w:rsidR="00C06058" w:rsidRPr="005E4973" w:rsidRDefault="00C06058" w:rsidP="005E4973">
            <w:pPr>
              <w:snapToGrid w:val="0"/>
              <w:spacing w:after="0" w:line="240" w:lineRule="auto"/>
              <w:rPr>
                <w:rFonts w:ascii="Arial Narrow" w:hAnsi="Arial Narrow" w:cs="Tahoma"/>
                <w:color w:val="595959"/>
                <w:sz w:val="20"/>
                <w:szCs w:val="20"/>
              </w:rPr>
            </w:pP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>Желательно перечисление вести с визуальным сохранением иерархии, вложенности разделов.</w:t>
            </w:r>
          </w:p>
          <w:p w:rsidR="00C06058" w:rsidRPr="005E4973" w:rsidRDefault="00C06058" w:rsidP="005E4973">
            <w:pPr>
              <w:snapToGrid w:val="0"/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>Обязательно напишите комментарии к каждому разделу, поясняющий его содержание и назначение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527"/>
        </w:trPr>
        <w:tc>
          <w:tcPr>
            <w:tcW w:w="9356" w:type="dxa"/>
            <w:shd w:val="clear" w:color="auto" w:fill="F2F2F2"/>
          </w:tcPr>
          <w:p w:rsidR="00C06058" w:rsidRPr="005E4973" w:rsidRDefault="00C06058" w:rsidP="00234669">
            <w:pPr>
              <w:pStyle w:val="ListParagraph"/>
              <w:spacing w:after="0" w:line="240" w:lineRule="auto"/>
              <w:ind w:left="360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297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>Какая информация обязательно должна присутствовать на главной странице?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741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  <w:r w:rsidRPr="005E4973">
              <w:rPr>
                <w:rFonts w:ascii="Arial Narrow" w:hAnsi="Arial Narrow" w:cs="Tahoma"/>
              </w:rPr>
              <w:t>Дополнительные замечания / комментарии:</w:t>
            </w: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>(Пожалуйста, напишите все, что считаете необходимым добавить)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</w:tbl>
    <w:p w:rsidR="00C06058" w:rsidRPr="00FF4D20" w:rsidRDefault="00C06058" w:rsidP="0016294C">
      <w:pPr>
        <w:spacing w:after="0" w:line="240" w:lineRule="auto"/>
        <w:rPr>
          <w:rFonts w:ascii="Arial Narrow" w:hAnsi="Arial Narrow" w:cs="Tahoma"/>
        </w:rPr>
      </w:pPr>
    </w:p>
    <w:tbl>
      <w:tblPr>
        <w:tblW w:w="0" w:type="auto"/>
        <w:tblLook w:val="00A0"/>
      </w:tblPr>
      <w:tblGrid>
        <w:gridCol w:w="9571"/>
      </w:tblGrid>
      <w:tr w:rsidR="00C06058" w:rsidRPr="005E4973" w:rsidTr="005E4973">
        <w:tc>
          <w:tcPr>
            <w:tcW w:w="9571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  <w:r w:rsidRPr="005E4973">
              <w:rPr>
                <w:rFonts w:ascii="Arial Narrow" w:hAnsi="Arial Narrow" w:cs="Tahoma"/>
              </w:rPr>
              <w:t>Особенности сайта или разделов сайта, на которые следует обратить внимание:</w:t>
            </w:r>
          </w:p>
        </w:tc>
      </w:tr>
      <w:tr w:rsidR="00C06058" w:rsidRPr="005E4973" w:rsidTr="005E4973">
        <w:trPr>
          <w:trHeight w:val="63"/>
        </w:trPr>
        <w:tc>
          <w:tcPr>
            <w:tcW w:w="9571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527"/>
        </w:trPr>
        <w:tc>
          <w:tcPr>
            <w:tcW w:w="9571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571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</w:tbl>
    <w:p w:rsidR="00C06058" w:rsidRPr="00FF4D20" w:rsidRDefault="00C06058" w:rsidP="00FB7475">
      <w:pPr>
        <w:rPr>
          <w:rFonts w:ascii="Arial Narrow" w:hAnsi="Arial Narrow" w:cs="Tahoma"/>
          <w:b/>
          <w:color w:val="00B0F0"/>
          <w:sz w:val="36"/>
          <w:szCs w:val="36"/>
        </w:rPr>
      </w:pPr>
      <w:r w:rsidRPr="00FF4D20">
        <w:rPr>
          <w:rFonts w:ascii="Arial Narrow" w:hAnsi="Arial Narrow" w:cs="Tahoma"/>
          <w:b/>
          <w:color w:val="00B0F0"/>
          <w:sz w:val="36"/>
          <w:szCs w:val="36"/>
        </w:rPr>
        <w:t>4. Стандартный функционал</w:t>
      </w:r>
    </w:p>
    <w:tbl>
      <w:tblPr>
        <w:tblW w:w="0" w:type="auto"/>
        <w:tblLook w:val="00A0"/>
      </w:tblPr>
      <w:tblGrid>
        <w:gridCol w:w="9356"/>
      </w:tblGrid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Новости/Статьи.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Лента новостей/статей с возможностью подробно просмотреть одну новость/статью.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741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Поиск по сайту.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Полнотекстовый поиск по сайту, строка ввода и кнопка поиска.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Фотогалерея.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Отображение всех фотографий без дополнительной сортировки. По клику на фотографию - просмотр увеличенного изображения с возможностью просмотра всех фотопри помощи слайдера.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297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Видео галерея.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Отображение всех видеозаписей без дополнительной сортировки. По клику на видеозапись запускается просмотр.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72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Отзывы.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Возможность оставлять отзывы о компании, статье/новости.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Кнопки соцсейтей.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Аккаунты компании в соцсетях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  <w:r w:rsidRPr="005E4973">
              <w:rPr>
                <w:rFonts w:ascii="Arial Narrow" w:hAnsi="Arial Narrow" w:cs="Arial"/>
                <w:color w:val="17365D"/>
                <w:sz w:val="6"/>
                <w:szCs w:val="6"/>
              </w:rPr>
              <w:t xml:space="preserve">+ </w:t>
            </w: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Обратный звонок.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Форма обратной связи «заказать обратный звонок».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297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Обратная связь.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Форма обратной связи. Возможность задать вопрос и получить ответ на указанный источник обратной связи.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72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</w:tbl>
    <w:p w:rsidR="00C06058" w:rsidRPr="00FF4D20" w:rsidRDefault="00C06058" w:rsidP="004277BF">
      <w:pPr>
        <w:rPr>
          <w:rFonts w:ascii="Arial Narrow" w:hAnsi="Arial Narrow" w:cs="Tahoma"/>
          <w:color w:val="365F91"/>
          <w:sz w:val="16"/>
          <w:szCs w:val="16"/>
        </w:rPr>
      </w:pPr>
    </w:p>
    <w:tbl>
      <w:tblPr>
        <w:tblW w:w="0" w:type="auto"/>
        <w:tblLook w:val="00A0"/>
      </w:tblPr>
      <w:tblGrid>
        <w:gridCol w:w="9356"/>
      </w:tblGrid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  <w:lang w:val="en-US"/>
              </w:rPr>
              <w:t>Online</w:t>
            </w:r>
            <w:r w:rsidRPr="005E4973">
              <w:rPr>
                <w:rFonts w:ascii="Arial Narrow" w:hAnsi="Arial Narrow" w:cs="Tahoma"/>
              </w:rPr>
              <w:t xml:space="preserve"> чат.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Подключение функционала online чата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72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297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297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</w:tbl>
    <w:p w:rsidR="00C06058" w:rsidRPr="00FF4D20" w:rsidRDefault="00C06058" w:rsidP="00FB7475">
      <w:pPr>
        <w:rPr>
          <w:rFonts w:ascii="Arial Narrow" w:hAnsi="Arial Narrow" w:cs="Tahoma"/>
          <w:b/>
          <w:color w:val="00B0F0"/>
          <w:sz w:val="36"/>
          <w:szCs w:val="36"/>
        </w:rPr>
      </w:pPr>
      <w:r w:rsidRPr="00FF4D20">
        <w:rPr>
          <w:rFonts w:ascii="Arial Narrow" w:hAnsi="Arial Narrow" w:cs="Tahoma"/>
          <w:b/>
          <w:color w:val="00B0F0"/>
          <w:sz w:val="36"/>
          <w:szCs w:val="36"/>
        </w:rPr>
        <w:t>5. Функционал интернет-магазина (интернет-каталога, витрины)</w:t>
      </w:r>
    </w:p>
    <w:p w:rsidR="00C06058" w:rsidRPr="00FF4D20" w:rsidRDefault="00C06058" w:rsidP="00FB7475">
      <w:pPr>
        <w:rPr>
          <w:rFonts w:ascii="Arial Narrow" w:hAnsi="Arial Narrow" w:cs="Tahoma"/>
          <w:color w:val="1F497D"/>
        </w:rPr>
      </w:pPr>
      <w:r w:rsidRPr="00FF4D20">
        <w:rPr>
          <w:rFonts w:ascii="Arial Narrow" w:hAnsi="Arial Narrow" w:cs="Tahoma"/>
          <w:b/>
          <w:color w:val="1F497D"/>
        </w:rPr>
        <w:t>Этот раздел не заполняется, если на сайте не предполагается создание каталога товаров</w:t>
      </w:r>
    </w:p>
    <w:tbl>
      <w:tblPr>
        <w:tblW w:w="0" w:type="auto"/>
        <w:tblLook w:val="00A0"/>
      </w:tblPr>
      <w:tblGrid>
        <w:gridCol w:w="9356"/>
      </w:tblGrid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Каталог (меню).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Навигация по страницам каталога. Перечислите основные разделы каталога.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527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lang w:val="uk-UA"/>
              </w:rPr>
            </w:pPr>
            <w:bookmarkStart w:id="0" w:name="_GoBack"/>
            <w:bookmarkEnd w:id="0"/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Страница товара.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Полное описание товара, кнопка «Купить».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72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424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Корзина.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Работа с корзиной. Раздел «Информер» - счетчик товаров. Интерфейс корзины с информацией о товаре, возможностью управления товарами в корзине и кнопкой перехода к оформлению заказа. Оформление заказа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741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Рекомендуемые/акционные товары. </w:t>
            </w:r>
            <w:r w:rsidRPr="005E4973">
              <w:rPr>
                <w:rFonts w:ascii="Arial Narrow" w:hAnsi="Arial Narrow"/>
                <w:color w:val="404040"/>
                <w:sz w:val="20"/>
                <w:szCs w:val="20"/>
              </w:rPr>
              <w:t>Блок с рекомендуемыми/акционными товарами.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72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424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Сортировка (по цене, по названию). </w:t>
            </w: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>Возможность упорядочить выдачу товаров по выбранной схеме.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527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Фильтры. </w:t>
            </w: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>Возможность для пользователя управления выдачей товаров на страницах каталога по выбранному параметру (диапазон цен, бренд и т.п.)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297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Сравнение.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Возможность сравнения товаров по заданным параметрам сравнения.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297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Выбор валют. </w:t>
            </w: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>Возможность выбирать валюту отображения цены.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72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424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Отзывы о товаре.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Возможность оставлять отзывы о товаре на карточке товара.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Рейтинг товаров.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Возможность выставлять оценку для товаров на карточке товара</w:t>
            </w: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741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Кнопки соцсетей на карточке товара.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Рассказать друзьям и проч.</w:t>
            </w: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Tahoma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Arial"/>
              </w:rPr>
              <w:t xml:space="preserve">Форма быстрого заказа. </w:t>
            </w:r>
            <w:r w:rsidRPr="005E4973">
              <w:rPr>
                <w:rFonts w:ascii="Arial Narrow" w:hAnsi="Arial Narrow" w:cs="Tahoma"/>
                <w:color w:val="404040"/>
                <w:sz w:val="20"/>
                <w:szCs w:val="20"/>
              </w:rPr>
              <w:t>Оформление заказа в 1 шаг</w:t>
            </w:r>
          </w:p>
        </w:tc>
      </w:tr>
      <w:tr w:rsidR="00C06058" w:rsidRPr="005E4973" w:rsidTr="005E4973">
        <w:trPr>
          <w:trHeight w:val="63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603"/>
        </w:trPr>
        <w:tc>
          <w:tcPr>
            <w:tcW w:w="9356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297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356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</w:tbl>
    <w:p w:rsidR="00C06058" w:rsidRPr="00FF4D20" w:rsidRDefault="00C06058" w:rsidP="00C644F9">
      <w:pPr>
        <w:rPr>
          <w:rFonts w:ascii="Arial Narrow" w:hAnsi="Arial Narrow" w:cs="Tahoma"/>
          <w:b/>
          <w:color w:val="00B0F0"/>
          <w:sz w:val="36"/>
          <w:szCs w:val="36"/>
        </w:rPr>
      </w:pPr>
      <w:r w:rsidRPr="00FF4D20">
        <w:rPr>
          <w:rFonts w:ascii="Arial Narrow" w:hAnsi="Arial Narrow" w:cs="Tahoma"/>
          <w:b/>
          <w:color w:val="00B0F0"/>
          <w:sz w:val="36"/>
          <w:szCs w:val="36"/>
        </w:rPr>
        <w:t>6. Дополнения и комментарии к проекту</w:t>
      </w:r>
    </w:p>
    <w:p w:rsidR="00C06058" w:rsidRPr="00FF4D20" w:rsidRDefault="00C06058" w:rsidP="00B84073">
      <w:pPr>
        <w:rPr>
          <w:rFonts w:ascii="Arial Narrow" w:hAnsi="Arial Narrow" w:cs="Tahoma"/>
          <w:color w:val="365F91"/>
          <w:sz w:val="16"/>
          <w:szCs w:val="16"/>
        </w:rPr>
      </w:pPr>
    </w:p>
    <w:tbl>
      <w:tblPr>
        <w:tblW w:w="0" w:type="auto"/>
        <w:tblLook w:val="00A0"/>
      </w:tblPr>
      <w:tblGrid>
        <w:gridCol w:w="9571"/>
      </w:tblGrid>
      <w:tr w:rsidR="00C06058" w:rsidRPr="005E4973" w:rsidTr="005E4973">
        <w:tc>
          <w:tcPr>
            <w:tcW w:w="9571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</w:rPr>
            </w:pPr>
            <w:r w:rsidRPr="005E4973">
              <w:rPr>
                <w:rFonts w:ascii="Arial Narrow" w:hAnsi="Arial Narrow" w:cs="Tahoma"/>
              </w:rPr>
              <w:t xml:space="preserve">Примечания к проекту. </w:t>
            </w:r>
            <w:r w:rsidRPr="005E4973">
              <w:rPr>
                <w:rFonts w:ascii="Arial Narrow" w:hAnsi="Arial Narrow" w:cs="Tahoma"/>
                <w:color w:val="595959"/>
                <w:sz w:val="20"/>
                <w:szCs w:val="20"/>
              </w:rPr>
              <w:t>Пожалуйста, напишите все, что считаете необходимым добавить</w:t>
            </w:r>
          </w:p>
        </w:tc>
      </w:tr>
      <w:tr w:rsidR="00C06058" w:rsidRPr="005E4973" w:rsidTr="005E4973">
        <w:trPr>
          <w:trHeight w:val="63"/>
        </w:trPr>
        <w:tc>
          <w:tcPr>
            <w:tcW w:w="9571" w:type="dxa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  <w:sz w:val="6"/>
                <w:szCs w:val="6"/>
              </w:rPr>
            </w:pPr>
          </w:p>
        </w:tc>
      </w:tr>
      <w:tr w:rsidR="00C06058" w:rsidRPr="005E4973" w:rsidTr="005E4973">
        <w:trPr>
          <w:trHeight w:val="527"/>
        </w:trPr>
        <w:tc>
          <w:tcPr>
            <w:tcW w:w="9571" w:type="dxa"/>
            <w:shd w:val="clear" w:color="auto" w:fill="F2F2F2"/>
          </w:tcPr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  <w:p w:rsidR="00C06058" w:rsidRPr="005E4973" w:rsidRDefault="00C06058" w:rsidP="005E4973">
            <w:pPr>
              <w:spacing w:after="0" w:line="240" w:lineRule="auto"/>
              <w:rPr>
                <w:rFonts w:ascii="Arial Narrow" w:hAnsi="Arial Narrow" w:cs="Arial"/>
                <w:color w:val="17365D"/>
              </w:rPr>
            </w:pPr>
          </w:p>
        </w:tc>
      </w:tr>
      <w:tr w:rsidR="00C06058" w:rsidRPr="005E4973" w:rsidTr="005E4973">
        <w:trPr>
          <w:trHeight w:val="318"/>
        </w:trPr>
        <w:tc>
          <w:tcPr>
            <w:tcW w:w="9571" w:type="dxa"/>
          </w:tcPr>
          <w:p w:rsidR="00C06058" w:rsidRPr="005E4973" w:rsidRDefault="00C06058" w:rsidP="00FF3F84">
            <w:pPr>
              <w:rPr>
                <w:rFonts w:ascii="Arial Narrow" w:hAnsi="Arial Narrow" w:cs="Tahoma"/>
                <w:b/>
                <w:color w:val="31849B"/>
                <w:sz w:val="36"/>
                <w:szCs w:val="36"/>
              </w:rPr>
            </w:pPr>
          </w:p>
        </w:tc>
      </w:tr>
    </w:tbl>
    <w:p w:rsidR="00C06058" w:rsidRPr="00FF4D20" w:rsidRDefault="00C06058" w:rsidP="00FF3F84">
      <w:pPr>
        <w:jc w:val="center"/>
        <w:rPr>
          <w:rFonts w:ascii="Arial Narrow" w:hAnsi="Arial Narrow" w:cs="Tahoma"/>
          <w:b/>
          <w:color w:val="00B0F0"/>
          <w:sz w:val="36"/>
          <w:szCs w:val="36"/>
        </w:rPr>
      </w:pPr>
      <w:r w:rsidRPr="00FF4D20">
        <w:rPr>
          <w:rFonts w:ascii="Arial Narrow" w:hAnsi="Arial Narrow" w:cs="Tahoma"/>
          <w:b/>
          <w:color w:val="00B0F0"/>
          <w:sz w:val="36"/>
          <w:szCs w:val="36"/>
        </w:rPr>
        <w:t>СПАСИБО!</w:t>
      </w:r>
    </w:p>
    <w:p w:rsidR="00C06058" w:rsidRPr="00462722" w:rsidRDefault="00C06058" w:rsidP="00C644F9">
      <w:pPr>
        <w:rPr>
          <w:rFonts w:ascii="Arial Narrow" w:hAnsi="Arial Narrow" w:cs="Arial"/>
          <w:b/>
          <w:color w:val="31849B"/>
          <w:sz w:val="32"/>
          <w:szCs w:val="32"/>
        </w:rPr>
      </w:pPr>
      <w:r w:rsidRPr="00462722">
        <w:rPr>
          <w:rFonts w:ascii="Arial Narrow" w:hAnsi="Arial Narrow" w:cs="Arial"/>
          <w:b/>
          <w:color w:val="404040"/>
          <w:sz w:val="32"/>
          <w:szCs w:val="32"/>
        </w:rPr>
        <w:t>Для связи с нами</w:t>
      </w:r>
      <w:r w:rsidRPr="00462722">
        <w:rPr>
          <w:rFonts w:ascii="Arial Narrow" w:hAnsi="Arial Narrow" w:cs="Arial"/>
          <w:b/>
          <w:color w:val="404040"/>
          <w:sz w:val="32"/>
          <w:szCs w:val="32"/>
        </w:rPr>
        <w:br/>
        <w:t xml:space="preserve">Сайт: </w:t>
      </w:r>
      <w:r w:rsidRPr="00462722">
        <w:rPr>
          <w:rFonts w:ascii="Arial Narrow" w:hAnsi="Arial Narrow" w:cs="Arial"/>
          <w:b/>
          <w:color w:val="404040"/>
          <w:sz w:val="32"/>
          <w:szCs w:val="32"/>
          <w:lang w:val="en-US"/>
        </w:rPr>
        <w:t>midagroup</w:t>
      </w:r>
      <w:r w:rsidRPr="00462722">
        <w:rPr>
          <w:rFonts w:ascii="Arial Narrow" w:hAnsi="Arial Narrow" w:cs="Arial"/>
          <w:b/>
          <w:color w:val="404040"/>
          <w:sz w:val="32"/>
          <w:szCs w:val="32"/>
        </w:rPr>
        <w:t>.</w:t>
      </w:r>
      <w:r w:rsidRPr="00462722">
        <w:rPr>
          <w:rFonts w:ascii="Arial Narrow" w:hAnsi="Arial Narrow" w:cs="Arial"/>
          <w:b/>
          <w:color w:val="404040"/>
          <w:sz w:val="32"/>
          <w:szCs w:val="32"/>
          <w:lang w:val="en-US"/>
        </w:rPr>
        <w:t>com</w:t>
      </w:r>
      <w:r w:rsidRPr="00462722">
        <w:rPr>
          <w:rFonts w:ascii="Arial Narrow" w:hAnsi="Arial Narrow" w:cs="Arial"/>
          <w:b/>
          <w:color w:val="404040"/>
          <w:sz w:val="32"/>
          <w:szCs w:val="32"/>
        </w:rPr>
        <w:t>.</w:t>
      </w:r>
      <w:r w:rsidRPr="00462722">
        <w:rPr>
          <w:rFonts w:ascii="Arial Narrow" w:hAnsi="Arial Narrow" w:cs="Arial"/>
          <w:b/>
          <w:color w:val="404040"/>
          <w:sz w:val="32"/>
          <w:szCs w:val="32"/>
          <w:lang w:val="en-US"/>
        </w:rPr>
        <w:t>ua</w:t>
      </w:r>
      <w:r w:rsidRPr="00462722">
        <w:rPr>
          <w:rFonts w:ascii="Arial Narrow" w:hAnsi="Arial Narrow" w:cs="Arial"/>
          <w:b/>
          <w:color w:val="404040"/>
          <w:sz w:val="32"/>
          <w:szCs w:val="32"/>
        </w:rPr>
        <w:br/>
        <w:t xml:space="preserve">Тел.: </w:t>
      </w:r>
      <w:r w:rsidRPr="00462722">
        <w:rPr>
          <w:rFonts w:ascii="Arial Narrow" w:hAnsi="Arial Narrow" w:cs="Arial"/>
          <w:color w:val="404040"/>
          <w:sz w:val="32"/>
          <w:szCs w:val="32"/>
          <w:shd w:val="clear" w:color="auto" w:fill="FFFFFF"/>
        </w:rPr>
        <w:t>044 237-01-09</w:t>
      </w:r>
      <w:r w:rsidRPr="00462722">
        <w:rPr>
          <w:rFonts w:ascii="Arial Narrow" w:hAnsi="Arial Narrow" w:cs="Arial"/>
          <w:color w:val="404040"/>
          <w:sz w:val="32"/>
          <w:szCs w:val="32"/>
        </w:rPr>
        <w:t xml:space="preserve">, </w:t>
      </w:r>
      <w:r w:rsidRPr="00462722">
        <w:rPr>
          <w:rFonts w:ascii="Arial Narrow" w:hAnsi="Arial Narrow" w:cs="Arial"/>
          <w:color w:val="404040"/>
          <w:sz w:val="32"/>
          <w:szCs w:val="32"/>
          <w:shd w:val="clear" w:color="auto" w:fill="FFFFFF"/>
        </w:rPr>
        <w:t>063 237-01-09</w:t>
      </w:r>
      <w:r w:rsidRPr="00462722">
        <w:rPr>
          <w:rFonts w:ascii="Arial Narrow" w:hAnsi="Arial Narrow" w:cs="Arial"/>
          <w:color w:val="404040"/>
          <w:sz w:val="32"/>
          <w:szCs w:val="32"/>
          <w:shd w:val="clear" w:color="auto" w:fill="FFFFFF"/>
        </w:rPr>
        <w:br/>
      </w:r>
      <w:r w:rsidRPr="00462722">
        <w:rPr>
          <w:rFonts w:ascii="Arial Narrow" w:hAnsi="Arial Narrow" w:cs="Arial"/>
          <w:b/>
          <w:color w:val="404040"/>
          <w:sz w:val="32"/>
          <w:szCs w:val="32"/>
          <w:shd w:val="clear" w:color="auto" w:fill="FFFFFF"/>
          <w:lang w:val="en-US"/>
        </w:rPr>
        <w:t>E</w:t>
      </w:r>
      <w:r w:rsidRPr="00462722">
        <w:rPr>
          <w:rFonts w:ascii="Arial Narrow" w:hAnsi="Arial Narrow" w:cs="Arial"/>
          <w:b/>
          <w:color w:val="404040"/>
          <w:sz w:val="32"/>
          <w:szCs w:val="32"/>
          <w:shd w:val="clear" w:color="auto" w:fill="FFFFFF"/>
        </w:rPr>
        <w:t>-</w:t>
      </w:r>
      <w:r w:rsidRPr="00462722">
        <w:rPr>
          <w:rFonts w:ascii="Arial Narrow" w:hAnsi="Arial Narrow" w:cs="Arial"/>
          <w:b/>
          <w:color w:val="404040"/>
          <w:sz w:val="32"/>
          <w:szCs w:val="32"/>
          <w:shd w:val="clear" w:color="auto" w:fill="FFFFFF"/>
          <w:lang w:val="en-US"/>
        </w:rPr>
        <w:t>mail</w:t>
      </w:r>
      <w:r w:rsidRPr="00462722">
        <w:rPr>
          <w:rFonts w:ascii="Arial Narrow" w:hAnsi="Arial Narrow" w:cs="Arial"/>
          <w:b/>
          <w:color w:val="404040"/>
          <w:sz w:val="32"/>
          <w:szCs w:val="32"/>
          <w:shd w:val="clear" w:color="auto" w:fill="FFFFFF"/>
        </w:rPr>
        <w:t>:</w:t>
      </w:r>
      <w:r w:rsidRPr="00462722">
        <w:rPr>
          <w:rFonts w:ascii="Arial Narrow" w:hAnsi="Arial Narrow" w:cs="Arial"/>
          <w:sz w:val="32"/>
          <w:szCs w:val="32"/>
        </w:rPr>
        <w:t xml:space="preserve"> </w:t>
      </w:r>
      <w:r w:rsidRPr="00462722">
        <w:rPr>
          <w:rFonts w:ascii="Arial Narrow" w:hAnsi="Arial Narrow" w:cs="Arial"/>
          <w:color w:val="404040"/>
          <w:sz w:val="32"/>
          <w:szCs w:val="32"/>
          <w:shd w:val="clear" w:color="auto" w:fill="FFFFFF"/>
        </w:rPr>
        <w:t>hello@midagroup.com.ua</w:t>
      </w:r>
      <w:r w:rsidRPr="00462722">
        <w:rPr>
          <w:rFonts w:ascii="Arial Narrow" w:hAnsi="Arial Narrow" w:cs="Arial"/>
          <w:color w:val="404040"/>
          <w:sz w:val="32"/>
          <w:szCs w:val="32"/>
        </w:rPr>
        <w:br/>
      </w:r>
    </w:p>
    <w:sectPr w:rsidR="00C06058" w:rsidRPr="00462722" w:rsidSect="00462722">
      <w:headerReference w:type="default" r:id="rId8"/>
      <w:footerReference w:type="default" r:id="rId9"/>
      <w:pgSz w:w="11906" w:h="16838"/>
      <w:pgMar w:top="1134" w:right="849" w:bottom="568" w:left="1701" w:header="85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058" w:rsidRDefault="00C06058" w:rsidP="00C230D6">
      <w:pPr>
        <w:spacing w:after="0" w:line="240" w:lineRule="auto"/>
      </w:pPr>
      <w:r>
        <w:separator/>
      </w:r>
    </w:p>
  </w:endnote>
  <w:endnote w:type="continuationSeparator" w:id="0">
    <w:p w:rsidR="00C06058" w:rsidRDefault="00C06058" w:rsidP="00C2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58" w:rsidRPr="00462722" w:rsidRDefault="00C06058">
    <w:pPr>
      <w:pStyle w:val="Footer"/>
      <w:jc w:val="center"/>
      <w:rPr>
        <w:b/>
        <w:color w:val="00B0F0"/>
      </w:rPr>
    </w:pPr>
    <w:r w:rsidRPr="00462722">
      <w:rPr>
        <w:b/>
        <w:color w:val="00B0F0"/>
      </w:rPr>
      <w:fldChar w:fldCharType="begin"/>
    </w:r>
    <w:r w:rsidRPr="00462722">
      <w:rPr>
        <w:b/>
        <w:color w:val="00B0F0"/>
      </w:rPr>
      <w:instrText>PAGE   \* MERGEFORMAT</w:instrText>
    </w:r>
    <w:r w:rsidRPr="00462722">
      <w:rPr>
        <w:b/>
        <w:color w:val="00B0F0"/>
      </w:rPr>
      <w:fldChar w:fldCharType="separate"/>
    </w:r>
    <w:r>
      <w:rPr>
        <w:b/>
        <w:noProof/>
        <w:color w:val="00B0F0"/>
      </w:rPr>
      <w:t>7</w:t>
    </w:r>
    <w:r w:rsidRPr="00462722">
      <w:rPr>
        <w:b/>
        <w:color w:val="00B0F0"/>
      </w:rPr>
      <w:fldChar w:fldCharType="end"/>
    </w:r>
  </w:p>
  <w:p w:rsidR="00C06058" w:rsidRDefault="00C060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058" w:rsidRDefault="00C06058" w:rsidP="00C230D6">
      <w:pPr>
        <w:spacing w:after="0" w:line="240" w:lineRule="auto"/>
      </w:pPr>
      <w:r>
        <w:separator/>
      </w:r>
    </w:p>
  </w:footnote>
  <w:footnote w:type="continuationSeparator" w:id="0">
    <w:p w:rsidR="00C06058" w:rsidRDefault="00C06058" w:rsidP="00C2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58" w:rsidRPr="00FF4D20" w:rsidRDefault="00C06058" w:rsidP="00FF4D20">
    <w:pPr>
      <w:pStyle w:val="Header"/>
      <w:jc w:val="right"/>
      <w:rPr>
        <w:rFonts w:ascii="Tahoma" w:hAnsi="Tahoma" w:cs="Tahoma"/>
        <w:b/>
        <w:color w:val="00B0F0"/>
        <w:sz w:val="20"/>
        <w:szCs w:val="20"/>
      </w:rPr>
    </w:pPr>
    <w:r>
      <w:rPr>
        <w:noProof/>
        <w:lang w:val="uk-UA" w:eastAsia="uk-U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3" o:spid="_x0000_s2049" type="#_x0000_t75" style="position:absolute;left:0;text-align:left;margin-left:-40.5pt;margin-top:-11.75pt;width:110.4pt;height:32.95pt;z-index:251660288;visibility:visible">
          <v:imagedata r:id="rId1" o:title=""/>
          <w10:wrap type="square"/>
        </v:shape>
      </w:pict>
    </w:r>
    <w:r w:rsidRPr="00FF4D20">
      <w:rPr>
        <w:rFonts w:ascii="Tahoma" w:hAnsi="Tahoma" w:cs="Tahoma"/>
        <w:b/>
        <w:color w:val="00B0F0"/>
        <w:sz w:val="20"/>
        <w:szCs w:val="20"/>
      </w:rPr>
      <w:t>Бриф на создание сайта</w:t>
    </w:r>
    <w:r>
      <w:rPr>
        <w:rFonts w:ascii="Tahoma" w:hAnsi="Tahoma" w:cs="Tahoma"/>
        <w:b/>
        <w:color w:val="00B0F0"/>
        <w:sz w:val="20"/>
        <w:szCs w:val="20"/>
      </w:rPr>
      <w:t xml:space="preserve"> или Интернет-магазина</w:t>
    </w:r>
  </w:p>
  <w:p w:rsidR="00C06058" w:rsidRPr="00C230D6" w:rsidRDefault="00C06058">
    <w:pPr>
      <w:pStyle w:val="Header"/>
      <w:rPr>
        <w:rFonts w:ascii="Tahoma" w:hAnsi="Tahoma" w:cs="Tahoma"/>
        <w:b/>
        <w:color w:val="95B3D7"/>
        <w:sz w:val="20"/>
        <w:szCs w:val="20"/>
      </w:rPr>
    </w:pPr>
  </w:p>
  <w:p w:rsidR="00C06058" w:rsidRDefault="00C06058" w:rsidP="00C230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838E4"/>
    <w:multiLevelType w:val="hybridMultilevel"/>
    <w:tmpl w:val="72B8938C"/>
    <w:lvl w:ilvl="0" w:tplc="23FCC9E2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B0525C"/>
    <w:multiLevelType w:val="hybridMultilevel"/>
    <w:tmpl w:val="09CA0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4D32"/>
    <w:rsid w:val="0000711D"/>
    <w:rsid w:val="000140CA"/>
    <w:rsid w:val="0002136F"/>
    <w:rsid w:val="000358C1"/>
    <w:rsid w:val="00086ADF"/>
    <w:rsid w:val="000A0416"/>
    <w:rsid w:val="000B2F8D"/>
    <w:rsid w:val="000B60E6"/>
    <w:rsid w:val="000B7E49"/>
    <w:rsid w:val="000D0464"/>
    <w:rsid w:val="000D25A7"/>
    <w:rsid w:val="000D41F8"/>
    <w:rsid w:val="000F6E06"/>
    <w:rsid w:val="001003C9"/>
    <w:rsid w:val="0010628E"/>
    <w:rsid w:val="00113FF8"/>
    <w:rsid w:val="001148CF"/>
    <w:rsid w:val="00122C55"/>
    <w:rsid w:val="00123278"/>
    <w:rsid w:val="00143C34"/>
    <w:rsid w:val="00147B31"/>
    <w:rsid w:val="001555D3"/>
    <w:rsid w:val="0016230E"/>
    <w:rsid w:val="0016294C"/>
    <w:rsid w:val="00164C36"/>
    <w:rsid w:val="00170B2C"/>
    <w:rsid w:val="001728D5"/>
    <w:rsid w:val="00172B10"/>
    <w:rsid w:val="00184ABE"/>
    <w:rsid w:val="00190BDE"/>
    <w:rsid w:val="001A3C7C"/>
    <w:rsid w:val="001A7948"/>
    <w:rsid w:val="001C653C"/>
    <w:rsid w:val="001D1117"/>
    <w:rsid w:val="001E68BA"/>
    <w:rsid w:val="001F27B0"/>
    <w:rsid w:val="00201FB8"/>
    <w:rsid w:val="002066FA"/>
    <w:rsid w:val="00234669"/>
    <w:rsid w:val="00237946"/>
    <w:rsid w:val="002407F1"/>
    <w:rsid w:val="002475A3"/>
    <w:rsid w:val="00260108"/>
    <w:rsid w:val="00262902"/>
    <w:rsid w:val="00272C82"/>
    <w:rsid w:val="00282010"/>
    <w:rsid w:val="00283D6A"/>
    <w:rsid w:val="002A61F7"/>
    <w:rsid w:val="002A6C36"/>
    <w:rsid w:val="002C7F08"/>
    <w:rsid w:val="002E1929"/>
    <w:rsid w:val="002E298F"/>
    <w:rsid w:val="002E2DB7"/>
    <w:rsid w:val="002F4225"/>
    <w:rsid w:val="003053BE"/>
    <w:rsid w:val="003159DD"/>
    <w:rsid w:val="00330FEC"/>
    <w:rsid w:val="003625CA"/>
    <w:rsid w:val="00367A45"/>
    <w:rsid w:val="00397F5B"/>
    <w:rsid w:val="003A76AF"/>
    <w:rsid w:val="003B33F6"/>
    <w:rsid w:val="003D43DD"/>
    <w:rsid w:val="003E743F"/>
    <w:rsid w:val="003F2B43"/>
    <w:rsid w:val="003F77ED"/>
    <w:rsid w:val="00404438"/>
    <w:rsid w:val="0042064D"/>
    <w:rsid w:val="004277BF"/>
    <w:rsid w:val="0043179F"/>
    <w:rsid w:val="00441F14"/>
    <w:rsid w:val="0044673D"/>
    <w:rsid w:val="004524BA"/>
    <w:rsid w:val="004559F4"/>
    <w:rsid w:val="0045688B"/>
    <w:rsid w:val="00462722"/>
    <w:rsid w:val="00463C05"/>
    <w:rsid w:val="004731DA"/>
    <w:rsid w:val="004776F6"/>
    <w:rsid w:val="004921DC"/>
    <w:rsid w:val="004A15A4"/>
    <w:rsid w:val="004A3C48"/>
    <w:rsid w:val="004B3A4D"/>
    <w:rsid w:val="004C0D25"/>
    <w:rsid w:val="004D3196"/>
    <w:rsid w:val="004D3659"/>
    <w:rsid w:val="004D4E5D"/>
    <w:rsid w:val="004E5843"/>
    <w:rsid w:val="004E66E3"/>
    <w:rsid w:val="005317BA"/>
    <w:rsid w:val="00532E45"/>
    <w:rsid w:val="00542219"/>
    <w:rsid w:val="00542ADF"/>
    <w:rsid w:val="005533D3"/>
    <w:rsid w:val="00562EE3"/>
    <w:rsid w:val="00564CED"/>
    <w:rsid w:val="005679BB"/>
    <w:rsid w:val="005720F5"/>
    <w:rsid w:val="00572B18"/>
    <w:rsid w:val="00583152"/>
    <w:rsid w:val="00590D4F"/>
    <w:rsid w:val="005A5F2A"/>
    <w:rsid w:val="005B0EE2"/>
    <w:rsid w:val="005D0A61"/>
    <w:rsid w:val="005D3EDE"/>
    <w:rsid w:val="005E4973"/>
    <w:rsid w:val="005F7F31"/>
    <w:rsid w:val="00611A08"/>
    <w:rsid w:val="006261C8"/>
    <w:rsid w:val="00636262"/>
    <w:rsid w:val="00637C9F"/>
    <w:rsid w:val="006444C9"/>
    <w:rsid w:val="00650283"/>
    <w:rsid w:val="00670430"/>
    <w:rsid w:val="0067286E"/>
    <w:rsid w:val="00676A0A"/>
    <w:rsid w:val="006961A7"/>
    <w:rsid w:val="006C1ABD"/>
    <w:rsid w:val="006E1C95"/>
    <w:rsid w:val="006F6334"/>
    <w:rsid w:val="00700CED"/>
    <w:rsid w:val="0070500C"/>
    <w:rsid w:val="00705430"/>
    <w:rsid w:val="00705C77"/>
    <w:rsid w:val="0070651D"/>
    <w:rsid w:val="00732005"/>
    <w:rsid w:val="00734C48"/>
    <w:rsid w:val="00740B3E"/>
    <w:rsid w:val="007416B4"/>
    <w:rsid w:val="00754650"/>
    <w:rsid w:val="00761C9F"/>
    <w:rsid w:val="0077770A"/>
    <w:rsid w:val="0078744B"/>
    <w:rsid w:val="00793E23"/>
    <w:rsid w:val="00795B6B"/>
    <w:rsid w:val="007A2389"/>
    <w:rsid w:val="007C4BFF"/>
    <w:rsid w:val="007C6289"/>
    <w:rsid w:val="007E3496"/>
    <w:rsid w:val="007F0DBB"/>
    <w:rsid w:val="00804C7A"/>
    <w:rsid w:val="008100C6"/>
    <w:rsid w:val="00825EC6"/>
    <w:rsid w:val="008261E3"/>
    <w:rsid w:val="008440FA"/>
    <w:rsid w:val="00845018"/>
    <w:rsid w:val="008602B8"/>
    <w:rsid w:val="00884D47"/>
    <w:rsid w:val="008915BD"/>
    <w:rsid w:val="00891E69"/>
    <w:rsid w:val="008C776C"/>
    <w:rsid w:val="008E1945"/>
    <w:rsid w:val="0090021B"/>
    <w:rsid w:val="00920923"/>
    <w:rsid w:val="0092733E"/>
    <w:rsid w:val="00940D24"/>
    <w:rsid w:val="009618C9"/>
    <w:rsid w:val="009644D8"/>
    <w:rsid w:val="0097328B"/>
    <w:rsid w:val="009805A6"/>
    <w:rsid w:val="009A4D32"/>
    <w:rsid w:val="009A62FC"/>
    <w:rsid w:val="009B1A10"/>
    <w:rsid w:val="009C1BD9"/>
    <w:rsid w:val="009E4AD9"/>
    <w:rsid w:val="009F233F"/>
    <w:rsid w:val="00A00863"/>
    <w:rsid w:val="00A24530"/>
    <w:rsid w:val="00A2455C"/>
    <w:rsid w:val="00A25037"/>
    <w:rsid w:val="00A31BFD"/>
    <w:rsid w:val="00A360F5"/>
    <w:rsid w:val="00A80357"/>
    <w:rsid w:val="00A81476"/>
    <w:rsid w:val="00A90D48"/>
    <w:rsid w:val="00A91F4B"/>
    <w:rsid w:val="00A92DB4"/>
    <w:rsid w:val="00AA05E3"/>
    <w:rsid w:val="00AB036B"/>
    <w:rsid w:val="00AB3E0C"/>
    <w:rsid w:val="00AC3841"/>
    <w:rsid w:val="00AC4B1B"/>
    <w:rsid w:val="00AC6544"/>
    <w:rsid w:val="00AD7F2E"/>
    <w:rsid w:val="00AE4E18"/>
    <w:rsid w:val="00B01401"/>
    <w:rsid w:val="00B13360"/>
    <w:rsid w:val="00B564D1"/>
    <w:rsid w:val="00B84073"/>
    <w:rsid w:val="00B87A1A"/>
    <w:rsid w:val="00BA5983"/>
    <w:rsid w:val="00BB43A1"/>
    <w:rsid w:val="00BB77B8"/>
    <w:rsid w:val="00BE38AB"/>
    <w:rsid w:val="00BE68F6"/>
    <w:rsid w:val="00BF118A"/>
    <w:rsid w:val="00C06058"/>
    <w:rsid w:val="00C13CA2"/>
    <w:rsid w:val="00C165DC"/>
    <w:rsid w:val="00C16C2D"/>
    <w:rsid w:val="00C2287A"/>
    <w:rsid w:val="00C230D6"/>
    <w:rsid w:val="00C30DB3"/>
    <w:rsid w:val="00C40F4F"/>
    <w:rsid w:val="00C54514"/>
    <w:rsid w:val="00C644F9"/>
    <w:rsid w:val="00C77896"/>
    <w:rsid w:val="00C83FB9"/>
    <w:rsid w:val="00C861F8"/>
    <w:rsid w:val="00CA22B5"/>
    <w:rsid w:val="00CC2848"/>
    <w:rsid w:val="00CD6567"/>
    <w:rsid w:val="00D11BFE"/>
    <w:rsid w:val="00D32BE4"/>
    <w:rsid w:val="00D3511A"/>
    <w:rsid w:val="00D37E14"/>
    <w:rsid w:val="00D40F37"/>
    <w:rsid w:val="00D468FE"/>
    <w:rsid w:val="00D5032D"/>
    <w:rsid w:val="00D53C7C"/>
    <w:rsid w:val="00D65C1F"/>
    <w:rsid w:val="00D65C44"/>
    <w:rsid w:val="00D845B1"/>
    <w:rsid w:val="00DA6B91"/>
    <w:rsid w:val="00DB7DA4"/>
    <w:rsid w:val="00DC37A1"/>
    <w:rsid w:val="00DD5CBB"/>
    <w:rsid w:val="00DE0B27"/>
    <w:rsid w:val="00DF261C"/>
    <w:rsid w:val="00E004EE"/>
    <w:rsid w:val="00E27017"/>
    <w:rsid w:val="00E30C9B"/>
    <w:rsid w:val="00E31457"/>
    <w:rsid w:val="00E35C75"/>
    <w:rsid w:val="00E4332C"/>
    <w:rsid w:val="00E4417D"/>
    <w:rsid w:val="00E5124D"/>
    <w:rsid w:val="00E52151"/>
    <w:rsid w:val="00EA4014"/>
    <w:rsid w:val="00ED0A16"/>
    <w:rsid w:val="00ED0C41"/>
    <w:rsid w:val="00ED3B91"/>
    <w:rsid w:val="00EE472C"/>
    <w:rsid w:val="00EF34BB"/>
    <w:rsid w:val="00F00884"/>
    <w:rsid w:val="00F039F9"/>
    <w:rsid w:val="00F048DE"/>
    <w:rsid w:val="00F14D56"/>
    <w:rsid w:val="00F2146F"/>
    <w:rsid w:val="00F22D3D"/>
    <w:rsid w:val="00F22E50"/>
    <w:rsid w:val="00F34C08"/>
    <w:rsid w:val="00F446D9"/>
    <w:rsid w:val="00F5252D"/>
    <w:rsid w:val="00F576F3"/>
    <w:rsid w:val="00F721C6"/>
    <w:rsid w:val="00F87B85"/>
    <w:rsid w:val="00F97E5A"/>
    <w:rsid w:val="00FA02B3"/>
    <w:rsid w:val="00FB7475"/>
    <w:rsid w:val="00FE1B69"/>
    <w:rsid w:val="00FF3D3F"/>
    <w:rsid w:val="00FF3F84"/>
    <w:rsid w:val="00FF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14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A4D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C37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5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21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23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230D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23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230D6"/>
    <w:rPr>
      <w:rFonts w:cs="Times New Roman"/>
    </w:rPr>
  </w:style>
  <w:style w:type="table" w:customStyle="1" w:styleId="1">
    <w:name w:val="Сетка таблицы1"/>
    <w:uiPriority w:val="99"/>
    <w:rsid w:val="007C628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4277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link w:val="NoSpacingChar"/>
    <w:uiPriority w:val="99"/>
    <w:qFormat/>
    <w:rsid w:val="00462722"/>
    <w:rPr>
      <w:rFonts w:eastAsia="Times New Roman"/>
      <w:lang w:val="ru-RU" w:eastAsia="ru-RU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462722"/>
    <w:rPr>
      <w:rFonts w:eastAsia="Times New Roman" w:cs="Times New Roman"/>
      <w:sz w:val="22"/>
      <w:szCs w:val="22"/>
      <w:lang w:val="ru-RU" w:eastAsia="ru-RU" w:bidi="ar-SA"/>
    </w:rPr>
  </w:style>
  <w:style w:type="character" w:styleId="Hyperlink">
    <w:name w:val="Hyperlink"/>
    <w:basedOn w:val="DefaultParagraphFont"/>
    <w:uiPriority w:val="99"/>
    <w:rsid w:val="0070651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9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3595</Words>
  <Characters>2050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Proskokova</dc:creator>
  <cp:keywords/>
  <dc:description/>
  <cp:lastModifiedBy>Igor-QI</cp:lastModifiedBy>
  <cp:revision>4</cp:revision>
  <dcterms:created xsi:type="dcterms:W3CDTF">2017-06-19T12:36:00Z</dcterms:created>
  <dcterms:modified xsi:type="dcterms:W3CDTF">2017-10-17T15:39:00Z</dcterms:modified>
</cp:coreProperties>
</file>